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043C6" w14:textId="481E3AE1" w:rsidR="00556DB0" w:rsidRPr="00FC3229" w:rsidRDefault="00132686" w:rsidP="00D7354C">
      <w:pPr>
        <w:pStyle w:val="Kop1"/>
        <w:spacing w:line="312" w:lineRule="auto"/>
      </w:pPr>
      <w:r>
        <w:t>Samenstelling gemeenteraadscommissies 2024-2030</w:t>
      </w:r>
    </w:p>
    <w:p w14:paraId="43B4DBCB" w14:textId="0769C6D4" w:rsidR="00C0555D" w:rsidRPr="00D7354C" w:rsidRDefault="00132686" w:rsidP="00D7354C">
      <w:pPr>
        <w:pStyle w:val="Kop2"/>
        <w:spacing w:line="312" w:lineRule="auto"/>
        <w:rPr>
          <w:sz w:val="22"/>
          <w:szCs w:val="22"/>
        </w:rPr>
      </w:pPr>
      <w:r>
        <w:rPr>
          <w:sz w:val="22"/>
          <w:szCs w:val="22"/>
        </w:rPr>
        <w:t>Algemene werking</w:t>
      </w:r>
    </w:p>
    <w:tbl>
      <w:tblPr>
        <w:tblW w:w="85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2400"/>
        <w:gridCol w:w="2552"/>
      </w:tblGrid>
      <w:tr w:rsidR="00132686" w:rsidRPr="00132686" w14:paraId="71659814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7FFD6510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DDS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B23E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3D2FF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Nackaerts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Lieve</w:t>
            </w:r>
          </w:p>
        </w:tc>
      </w:tr>
      <w:tr w:rsidR="00132686" w:rsidRPr="00132686" w14:paraId="1DDD4F01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81B71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1B8B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7DED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cs="Arial"/>
                <w:sz w:val="20"/>
                <w:szCs w:val="20"/>
              </w:rPr>
              <w:t xml:space="preserve">Van </w:t>
            </w:r>
            <w:proofErr w:type="spellStart"/>
            <w:r w:rsidRPr="00132686">
              <w:rPr>
                <w:rFonts w:cs="Arial"/>
                <w:sz w:val="20"/>
                <w:szCs w:val="20"/>
              </w:rPr>
              <w:t>Attenhoven</w:t>
            </w:r>
            <w:proofErr w:type="spellEnd"/>
            <w:r w:rsidRPr="00132686">
              <w:rPr>
                <w:rFonts w:cs="Arial"/>
                <w:sz w:val="20"/>
                <w:szCs w:val="20"/>
              </w:rPr>
              <w:t xml:space="preserve"> Els</w:t>
            </w:r>
          </w:p>
        </w:tc>
      </w:tr>
      <w:tr w:rsidR="00132686" w:rsidRPr="00132686" w14:paraId="2968E12A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2C8BD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E877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F7C1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Verstreken Caroline</w:t>
            </w:r>
          </w:p>
        </w:tc>
      </w:tr>
      <w:tr w:rsidR="00132686" w:rsidRPr="00132686" w14:paraId="0DC24C0C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2DB6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8D64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0B73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Van </w:t>
            </w: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Attenhoven</w:t>
            </w:r>
            <w:proofErr w:type="spellEnd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 Els</w:t>
            </w:r>
          </w:p>
        </w:tc>
      </w:tr>
      <w:tr w:rsidR="00132686" w:rsidRPr="00132686" w14:paraId="31D2322C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C144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D25F7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A59F0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Claes Benny</w:t>
            </w:r>
          </w:p>
        </w:tc>
      </w:tr>
      <w:tr w:rsidR="00132686" w:rsidRPr="00132686" w14:paraId="6B1C89B5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DB940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ACCC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EA7E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Van </w:t>
            </w: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Attenhoven</w:t>
            </w:r>
            <w:proofErr w:type="spellEnd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 Els</w:t>
            </w:r>
          </w:p>
        </w:tc>
      </w:tr>
      <w:tr w:rsidR="00132686" w:rsidRPr="00132686" w14:paraId="60CCAA14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0DBCC7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Iedereen Diest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3F66F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DEFF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Celik </w:t>
            </w: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Murat</w:t>
            </w:r>
            <w:proofErr w:type="spellEnd"/>
          </w:p>
        </w:tc>
      </w:tr>
      <w:tr w:rsidR="00132686" w:rsidRPr="00132686" w14:paraId="5E1BAEA6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A5B40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9616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1B01A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De Graef Christophe</w:t>
            </w:r>
          </w:p>
        </w:tc>
      </w:tr>
      <w:tr w:rsidR="00132686" w:rsidRPr="00132686" w14:paraId="24472B04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F29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F368D9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0A1151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Versavel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Mario</w:t>
            </w:r>
          </w:p>
        </w:tc>
      </w:tr>
      <w:tr w:rsidR="00132686" w:rsidRPr="00132686" w14:paraId="6D3795E7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A031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65132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9D50F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Jankowski Carina</w:t>
            </w:r>
          </w:p>
        </w:tc>
      </w:tr>
      <w:tr w:rsidR="00132686" w:rsidRPr="00132686" w14:paraId="2BBAB352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EA30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40EA6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6E623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Gheyskens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Danielle</w:t>
            </w:r>
          </w:p>
        </w:tc>
      </w:tr>
      <w:tr w:rsidR="00132686" w:rsidRPr="00132686" w14:paraId="491BCC86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E1460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07A91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CB08C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Goos Willy</w:t>
            </w:r>
          </w:p>
        </w:tc>
      </w:tr>
      <w:tr w:rsidR="00132686" w:rsidRPr="00132686" w14:paraId="1BC1BD74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4A82068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N-VA 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4208D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5A141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Celis David</w:t>
            </w:r>
          </w:p>
        </w:tc>
      </w:tr>
      <w:tr w:rsidR="00132686" w:rsidRPr="00132686" w14:paraId="206D5856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DD1C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B663F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25C11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Van </w:t>
            </w: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Ginderdeuren</w:t>
            </w:r>
            <w:proofErr w:type="spellEnd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 Rita</w:t>
            </w:r>
          </w:p>
        </w:tc>
      </w:tr>
      <w:tr w:rsidR="00132686" w:rsidRPr="00132686" w14:paraId="5A1582B6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DE2B1F0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Groen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1093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C181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Dirix Miet</w:t>
            </w:r>
          </w:p>
        </w:tc>
      </w:tr>
      <w:tr w:rsidR="00132686" w:rsidRPr="00132686" w14:paraId="5E6C9103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6445979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Vlaams belang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292E8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BCEE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Cypers Stefan</w:t>
            </w:r>
          </w:p>
        </w:tc>
      </w:tr>
      <w:tr w:rsidR="00132686" w:rsidRPr="00132686" w14:paraId="4272A595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60402E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NU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0E19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0C219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Theys Natalie</w:t>
            </w:r>
          </w:p>
        </w:tc>
      </w:tr>
    </w:tbl>
    <w:p w14:paraId="7603ECE0" w14:textId="31D8C16C" w:rsidR="00132686" w:rsidRDefault="00132686" w:rsidP="00132686">
      <w:pPr>
        <w:pStyle w:val="Kop2"/>
        <w:spacing w:line="312" w:lineRule="auto"/>
        <w:rPr>
          <w:sz w:val="22"/>
          <w:szCs w:val="22"/>
        </w:rPr>
      </w:pPr>
      <w:r>
        <w:rPr>
          <w:sz w:val="22"/>
          <w:szCs w:val="22"/>
        </w:rPr>
        <w:t>Leven en welzijn</w:t>
      </w:r>
    </w:p>
    <w:tbl>
      <w:tblPr>
        <w:tblW w:w="853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2400"/>
        <w:gridCol w:w="2552"/>
      </w:tblGrid>
      <w:tr w:rsidR="00132686" w:rsidRPr="00132686" w14:paraId="1B54B4CD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1126646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DDS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5BBB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color w:val="000000"/>
                <w:sz w:val="20"/>
                <w:szCs w:val="20"/>
                <w:lang w:eastAsia="nl-BE"/>
              </w:rPr>
              <w:t>Effectief-voorzitter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F83E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Van </w:t>
            </w: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Attenhoven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Els</w:t>
            </w:r>
          </w:p>
        </w:tc>
      </w:tr>
      <w:tr w:rsidR="00132686" w:rsidRPr="00132686" w14:paraId="0EB902FB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A8DBA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EDAC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1BC09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Drijvers Seppe </w:t>
            </w:r>
          </w:p>
        </w:tc>
      </w:tr>
      <w:tr w:rsidR="00132686" w:rsidRPr="00132686" w14:paraId="59029958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B416A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D5B260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8DF1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Nackaerts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Lieve</w:t>
            </w:r>
          </w:p>
        </w:tc>
      </w:tr>
      <w:tr w:rsidR="00132686" w:rsidRPr="00132686" w14:paraId="794B47F6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19CB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5C07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67B7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Drijvers Seppe</w:t>
            </w:r>
          </w:p>
        </w:tc>
      </w:tr>
      <w:tr w:rsidR="00132686" w:rsidRPr="00132686" w14:paraId="100E27FA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14B05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BEC44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C2E6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Benny Claes</w:t>
            </w:r>
          </w:p>
        </w:tc>
      </w:tr>
      <w:tr w:rsidR="00132686" w:rsidRPr="00132686" w14:paraId="36E7BECE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20588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0B0B9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86AD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Drijvers Seppe</w:t>
            </w:r>
          </w:p>
        </w:tc>
      </w:tr>
      <w:tr w:rsidR="00132686" w:rsidRPr="00132686" w14:paraId="168E8C35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738FB29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Iedereen Diest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3F95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416361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Goos Willy</w:t>
            </w:r>
          </w:p>
        </w:tc>
      </w:tr>
      <w:tr w:rsidR="00132686" w:rsidRPr="00132686" w14:paraId="4FA276B3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58C6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8C36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3E35C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Jankowski Carina</w:t>
            </w:r>
          </w:p>
        </w:tc>
      </w:tr>
      <w:tr w:rsidR="00132686" w:rsidRPr="00132686" w14:paraId="38B82EEF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0959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745D3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EA18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Swinnen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Guy</w:t>
            </w:r>
          </w:p>
        </w:tc>
      </w:tr>
      <w:tr w:rsidR="00132686" w:rsidRPr="00132686" w14:paraId="6C07AB9E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D4DB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CAEC2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D24E0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Gheyskens</w:t>
            </w:r>
            <w:proofErr w:type="spellEnd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 Danielle</w:t>
            </w:r>
          </w:p>
        </w:tc>
      </w:tr>
      <w:tr w:rsidR="00132686" w:rsidRPr="00132686" w14:paraId="674F5F88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FC721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72B3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61719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Vanaudenhove Pascale</w:t>
            </w:r>
          </w:p>
        </w:tc>
      </w:tr>
      <w:tr w:rsidR="00132686" w:rsidRPr="00132686" w14:paraId="165AA72F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10CEA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4CC3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C057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Versavel</w:t>
            </w:r>
            <w:proofErr w:type="spellEnd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 Mario</w:t>
            </w:r>
          </w:p>
        </w:tc>
      </w:tr>
      <w:tr w:rsidR="00132686" w:rsidRPr="00132686" w14:paraId="08F5422A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  <w:hideMark/>
          </w:tcPr>
          <w:p w14:paraId="2ECC80B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N-VA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24FE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7155C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Van </w:t>
            </w: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Ginderdeuren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Rita</w:t>
            </w:r>
          </w:p>
        </w:tc>
      </w:tr>
      <w:tr w:rsidR="00132686" w:rsidRPr="00132686" w14:paraId="47F4C0F3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7EA9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ECE6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71772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Celis David</w:t>
            </w:r>
          </w:p>
        </w:tc>
      </w:tr>
      <w:tr w:rsidR="00132686" w:rsidRPr="00132686" w14:paraId="0276EE5E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139B037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Groen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FE5B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7D3569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Dirix Miet</w:t>
            </w:r>
          </w:p>
        </w:tc>
      </w:tr>
      <w:tr w:rsidR="00132686" w:rsidRPr="00132686" w14:paraId="0C1E7A10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27A32AF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Vlaams Belang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3527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08EA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Cypers Stefan</w:t>
            </w:r>
          </w:p>
        </w:tc>
      </w:tr>
      <w:tr w:rsidR="00132686" w:rsidRPr="00132686" w14:paraId="50B29308" w14:textId="77777777" w:rsidTr="00132686">
        <w:trPr>
          <w:trHeight w:val="300"/>
        </w:trPr>
        <w:tc>
          <w:tcPr>
            <w:tcW w:w="3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083D6AE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NU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B683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195A8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Theys Natalie</w:t>
            </w:r>
          </w:p>
        </w:tc>
      </w:tr>
    </w:tbl>
    <w:p w14:paraId="69B8D9F0" w14:textId="77777777" w:rsidR="00132686" w:rsidRPr="00132686" w:rsidRDefault="00132686" w:rsidP="00132686"/>
    <w:p w14:paraId="44438013" w14:textId="4B3DE782" w:rsidR="00132686" w:rsidRDefault="00132686" w:rsidP="00132686">
      <w:pPr>
        <w:pStyle w:val="Kop2"/>
        <w:spacing w:line="312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Stadsontwikkeling</w:t>
      </w:r>
    </w:p>
    <w:tbl>
      <w:tblPr>
        <w:tblW w:w="8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2400"/>
        <w:gridCol w:w="2552"/>
      </w:tblGrid>
      <w:tr w:rsidR="00132686" w:rsidRPr="00132686" w14:paraId="4F88234E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5912504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DDS</w:t>
            </w:r>
          </w:p>
        </w:tc>
        <w:tc>
          <w:tcPr>
            <w:tcW w:w="2400" w:type="dxa"/>
            <w:noWrap/>
            <w:vAlign w:val="center"/>
          </w:tcPr>
          <w:p w14:paraId="2E9E720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color w:val="000000"/>
                <w:sz w:val="20"/>
                <w:szCs w:val="20"/>
                <w:lang w:eastAsia="nl-BE"/>
              </w:rPr>
              <w:t>Effectief-voorzitter</w:t>
            </w:r>
          </w:p>
        </w:tc>
        <w:tc>
          <w:tcPr>
            <w:tcW w:w="2552" w:type="dxa"/>
            <w:noWrap/>
            <w:vAlign w:val="center"/>
          </w:tcPr>
          <w:p w14:paraId="0F8A811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Verstreken Caroline</w:t>
            </w:r>
          </w:p>
        </w:tc>
      </w:tr>
      <w:tr w:rsidR="00132686" w:rsidRPr="00132686" w14:paraId="4BB8443A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34BF452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</w:tcPr>
          <w:p w14:paraId="28CC862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</w:tcPr>
          <w:p w14:paraId="4943DE69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Nackaerts</w:t>
            </w:r>
            <w:proofErr w:type="spellEnd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 Lieve</w:t>
            </w:r>
          </w:p>
        </w:tc>
      </w:tr>
      <w:tr w:rsidR="00132686" w:rsidRPr="00132686" w14:paraId="087F15E5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771E35F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</w:tcPr>
          <w:p w14:paraId="5D0A31B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</w:tcPr>
          <w:p w14:paraId="6B21BDE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Drijvers Seppe</w:t>
            </w:r>
          </w:p>
        </w:tc>
      </w:tr>
      <w:tr w:rsidR="00132686" w:rsidRPr="00132686" w14:paraId="250ABEFC" w14:textId="77777777" w:rsidTr="00132686">
        <w:trPr>
          <w:trHeight w:val="300"/>
        </w:trPr>
        <w:tc>
          <w:tcPr>
            <w:tcW w:w="3580" w:type="dxa"/>
            <w:noWrap/>
            <w:vAlign w:val="center"/>
          </w:tcPr>
          <w:p w14:paraId="0E77B70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noWrap/>
            <w:vAlign w:val="center"/>
          </w:tcPr>
          <w:p w14:paraId="21B644C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</w:tcPr>
          <w:p w14:paraId="6879D5C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Nackaerts</w:t>
            </w:r>
            <w:proofErr w:type="spellEnd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 Lieve</w:t>
            </w:r>
          </w:p>
        </w:tc>
      </w:tr>
      <w:tr w:rsidR="00132686" w:rsidRPr="00132686" w14:paraId="34953F98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284D89E9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</w:tcPr>
          <w:p w14:paraId="41B08A9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  <w:hideMark/>
          </w:tcPr>
          <w:p w14:paraId="2CC249C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Claes Benny</w:t>
            </w:r>
          </w:p>
        </w:tc>
      </w:tr>
      <w:tr w:rsidR="00132686" w:rsidRPr="00132686" w14:paraId="796877AB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5CB57E10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noWrap/>
            <w:vAlign w:val="center"/>
          </w:tcPr>
          <w:p w14:paraId="39B20F7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  <w:hideMark/>
          </w:tcPr>
          <w:p w14:paraId="7F08386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Nackaerts</w:t>
            </w:r>
            <w:proofErr w:type="spellEnd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 Lieve</w:t>
            </w:r>
          </w:p>
        </w:tc>
      </w:tr>
      <w:tr w:rsidR="00132686" w:rsidRPr="00132686" w14:paraId="607503D4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37C3DA6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Iedereen Diest</w:t>
            </w:r>
          </w:p>
        </w:tc>
        <w:tc>
          <w:tcPr>
            <w:tcW w:w="2400" w:type="dxa"/>
            <w:noWrap/>
            <w:vAlign w:val="center"/>
          </w:tcPr>
          <w:p w14:paraId="6F9F5273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</w:tcPr>
          <w:p w14:paraId="4E2AF139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Gheyskens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Danielle</w:t>
            </w:r>
          </w:p>
        </w:tc>
      </w:tr>
      <w:tr w:rsidR="00132686" w:rsidRPr="00132686" w14:paraId="55CA1C07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0420B9F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</w:tcPr>
          <w:p w14:paraId="768B7D1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</w:tcPr>
          <w:p w14:paraId="604BC4C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Swinnen</w:t>
            </w:r>
            <w:proofErr w:type="spellEnd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 Guy</w:t>
            </w:r>
          </w:p>
        </w:tc>
      </w:tr>
      <w:tr w:rsidR="00132686" w:rsidRPr="00132686" w14:paraId="699BD424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45A228C9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</w:tcPr>
          <w:p w14:paraId="7903849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</w:tcPr>
          <w:p w14:paraId="17030321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Jankowski Carina</w:t>
            </w:r>
          </w:p>
        </w:tc>
      </w:tr>
      <w:tr w:rsidR="00132686" w:rsidRPr="00132686" w14:paraId="2236E574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1A264A0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noWrap/>
            <w:vAlign w:val="center"/>
          </w:tcPr>
          <w:p w14:paraId="49F316C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</w:tcPr>
          <w:p w14:paraId="0DBCE200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Goos Willy</w:t>
            </w:r>
          </w:p>
        </w:tc>
      </w:tr>
      <w:tr w:rsidR="00132686" w:rsidRPr="00132686" w14:paraId="410B5B61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2F0D699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</w:tcPr>
          <w:p w14:paraId="309950A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</w:tcPr>
          <w:p w14:paraId="04B8CFD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De Graef Christophe</w:t>
            </w:r>
          </w:p>
        </w:tc>
      </w:tr>
      <w:tr w:rsidR="00132686" w:rsidRPr="00132686" w14:paraId="596D0D53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6BBD690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noWrap/>
            <w:vAlign w:val="center"/>
          </w:tcPr>
          <w:p w14:paraId="5C726A9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</w:tcPr>
          <w:p w14:paraId="2C6FD5E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Pascale Vanaudenhove</w:t>
            </w:r>
          </w:p>
        </w:tc>
      </w:tr>
      <w:tr w:rsidR="00132686" w:rsidRPr="00132686" w14:paraId="32AC3C42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47A51B4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N-VA</w:t>
            </w:r>
          </w:p>
        </w:tc>
        <w:tc>
          <w:tcPr>
            <w:tcW w:w="2400" w:type="dxa"/>
            <w:noWrap/>
            <w:vAlign w:val="center"/>
          </w:tcPr>
          <w:p w14:paraId="2413F20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</w:tcPr>
          <w:p w14:paraId="2C3970E1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Celis David</w:t>
            </w:r>
          </w:p>
        </w:tc>
      </w:tr>
      <w:tr w:rsidR="00132686" w:rsidRPr="00132686" w14:paraId="533CA954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1490859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noWrap/>
            <w:vAlign w:val="center"/>
          </w:tcPr>
          <w:p w14:paraId="0762EFD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</w:tcPr>
          <w:p w14:paraId="7997E51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Van </w:t>
            </w: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Ginderdeuren</w:t>
            </w:r>
            <w:proofErr w:type="spellEnd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 Rita</w:t>
            </w:r>
          </w:p>
        </w:tc>
      </w:tr>
      <w:tr w:rsidR="00132686" w:rsidRPr="00132686" w14:paraId="1A6526EF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5938CCA9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Groen</w:t>
            </w:r>
          </w:p>
        </w:tc>
        <w:tc>
          <w:tcPr>
            <w:tcW w:w="2400" w:type="dxa"/>
            <w:noWrap/>
            <w:vAlign w:val="center"/>
          </w:tcPr>
          <w:p w14:paraId="731064B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noWrap/>
            <w:vAlign w:val="center"/>
          </w:tcPr>
          <w:p w14:paraId="56F54501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Dirix Miet</w:t>
            </w:r>
          </w:p>
        </w:tc>
      </w:tr>
      <w:tr w:rsidR="00132686" w:rsidRPr="00132686" w14:paraId="79773F4E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3593640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Vlaams Belang</w:t>
            </w:r>
          </w:p>
        </w:tc>
        <w:tc>
          <w:tcPr>
            <w:tcW w:w="2400" w:type="dxa"/>
            <w:noWrap/>
            <w:vAlign w:val="center"/>
          </w:tcPr>
          <w:p w14:paraId="727266F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noWrap/>
            <w:vAlign w:val="center"/>
          </w:tcPr>
          <w:p w14:paraId="29E60C6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Cypers Stefan</w:t>
            </w:r>
          </w:p>
        </w:tc>
      </w:tr>
      <w:tr w:rsidR="00132686" w:rsidRPr="00132686" w14:paraId="184029E4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</w:tcPr>
          <w:p w14:paraId="6EC49CC0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NU</w:t>
            </w:r>
          </w:p>
        </w:tc>
        <w:tc>
          <w:tcPr>
            <w:tcW w:w="2400" w:type="dxa"/>
            <w:noWrap/>
            <w:vAlign w:val="center"/>
          </w:tcPr>
          <w:p w14:paraId="07BE770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noWrap/>
            <w:vAlign w:val="center"/>
          </w:tcPr>
          <w:p w14:paraId="30E9E69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Theys Natalie</w:t>
            </w:r>
          </w:p>
        </w:tc>
      </w:tr>
    </w:tbl>
    <w:p w14:paraId="626F1F66" w14:textId="77777777" w:rsidR="00132686" w:rsidRDefault="00132686" w:rsidP="00132686"/>
    <w:p w14:paraId="0DC8C0E6" w14:textId="7133A54C" w:rsidR="00132686" w:rsidRDefault="00132686" w:rsidP="00132686">
      <w:pPr>
        <w:pStyle w:val="Kop2"/>
        <w:spacing w:line="312" w:lineRule="auto"/>
        <w:rPr>
          <w:sz w:val="22"/>
          <w:szCs w:val="22"/>
        </w:rPr>
      </w:pPr>
      <w:r>
        <w:rPr>
          <w:sz w:val="22"/>
          <w:szCs w:val="22"/>
        </w:rPr>
        <w:t>Cultuur en vrije tijd</w:t>
      </w:r>
    </w:p>
    <w:tbl>
      <w:tblPr>
        <w:tblW w:w="85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2400"/>
        <w:gridCol w:w="2552"/>
      </w:tblGrid>
      <w:tr w:rsidR="00132686" w:rsidRPr="00132686" w14:paraId="2E968210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65BF63F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DDS</w:t>
            </w:r>
          </w:p>
        </w:tc>
        <w:tc>
          <w:tcPr>
            <w:tcW w:w="2400" w:type="dxa"/>
            <w:noWrap/>
            <w:vAlign w:val="center"/>
            <w:hideMark/>
          </w:tcPr>
          <w:p w14:paraId="7A6B09B1" w14:textId="5122DAA4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>
              <w:rPr>
                <w:rFonts w:eastAsia="Times New Roman" w:cs="Arial"/>
                <w:b/>
                <w:color w:val="000000"/>
                <w:sz w:val="20"/>
                <w:szCs w:val="20"/>
                <w:lang w:eastAsia="nl-BE"/>
              </w:rPr>
              <w:t>E</w:t>
            </w:r>
            <w:r w:rsidRPr="00132686">
              <w:rPr>
                <w:rFonts w:eastAsia="Times New Roman" w:cs="Arial"/>
                <w:b/>
                <w:color w:val="000000"/>
                <w:sz w:val="20"/>
                <w:szCs w:val="20"/>
                <w:lang w:eastAsia="nl-BE"/>
              </w:rPr>
              <w:t>ffectief</w:t>
            </w:r>
          </w:p>
        </w:tc>
        <w:tc>
          <w:tcPr>
            <w:tcW w:w="2552" w:type="dxa"/>
            <w:noWrap/>
            <w:vAlign w:val="center"/>
            <w:hideMark/>
          </w:tcPr>
          <w:p w14:paraId="775FBB0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Van </w:t>
            </w: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Attenhoven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Els</w:t>
            </w:r>
          </w:p>
        </w:tc>
      </w:tr>
      <w:tr w:rsidR="00132686" w:rsidRPr="00132686" w14:paraId="1F37BF96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5F08722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  <w:hideMark/>
          </w:tcPr>
          <w:p w14:paraId="62105A4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  <w:hideMark/>
          </w:tcPr>
          <w:p w14:paraId="2863FEE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Verstreken Caroline </w:t>
            </w:r>
          </w:p>
        </w:tc>
      </w:tr>
      <w:tr w:rsidR="00132686" w:rsidRPr="00132686" w14:paraId="038D24CC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38BDB02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  <w:hideMark/>
          </w:tcPr>
          <w:p w14:paraId="601B15F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  <w:hideMark/>
          </w:tcPr>
          <w:p w14:paraId="0A268A1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Nackaerts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Lieve</w:t>
            </w:r>
          </w:p>
        </w:tc>
      </w:tr>
      <w:tr w:rsidR="00132686" w:rsidRPr="00132686" w14:paraId="2EB299C3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58C96AA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noWrap/>
            <w:vAlign w:val="center"/>
            <w:hideMark/>
          </w:tcPr>
          <w:p w14:paraId="420E03A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  <w:hideMark/>
          </w:tcPr>
          <w:p w14:paraId="2EAFF0B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Verstreken Caroline</w:t>
            </w:r>
          </w:p>
        </w:tc>
      </w:tr>
      <w:tr w:rsidR="00132686" w:rsidRPr="00132686" w14:paraId="700FD32D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14C19C4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  <w:hideMark/>
          </w:tcPr>
          <w:p w14:paraId="6295A38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  <w:hideMark/>
          </w:tcPr>
          <w:p w14:paraId="21AFCB1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Drijvers Seppe</w:t>
            </w:r>
          </w:p>
        </w:tc>
      </w:tr>
      <w:tr w:rsidR="00132686" w:rsidRPr="00132686" w14:paraId="62895E68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2A2555A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  <w:hideMark/>
          </w:tcPr>
          <w:p w14:paraId="75543F6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  <w:hideMark/>
          </w:tcPr>
          <w:p w14:paraId="3C1090A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Verstreken Caroline</w:t>
            </w:r>
          </w:p>
        </w:tc>
      </w:tr>
      <w:tr w:rsidR="00132686" w:rsidRPr="00132686" w14:paraId="1433402B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4AF7A78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Iedereen Diest</w:t>
            </w:r>
          </w:p>
        </w:tc>
        <w:tc>
          <w:tcPr>
            <w:tcW w:w="2400" w:type="dxa"/>
            <w:noWrap/>
            <w:vAlign w:val="center"/>
          </w:tcPr>
          <w:p w14:paraId="19E2C78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  <w:hideMark/>
          </w:tcPr>
          <w:p w14:paraId="2C0D459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Gheyskens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Danielle</w:t>
            </w:r>
          </w:p>
        </w:tc>
      </w:tr>
      <w:tr w:rsidR="00132686" w:rsidRPr="00132686" w14:paraId="418DF512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0D317FB3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noWrap/>
            <w:vAlign w:val="center"/>
          </w:tcPr>
          <w:p w14:paraId="3EFCB3D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  <w:hideMark/>
          </w:tcPr>
          <w:p w14:paraId="7F8C39A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De Graef Christophe</w:t>
            </w:r>
          </w:p>
        </w:tc>
      </w:tr>
      <w:tr w:rsidR="00132686" w:rsidRPr="00132686" w14:paraId="54BF0B1A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7DFF8F2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</w:tcPr>
          <w:p w14:paraId="502490C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  <w:hideMark/>
          </w:tcPr>
          <w:p w14:paraId="25D41890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Swinnen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Guy</w:t>
            </w:r>
          </w:p>
        </w:tc>
      </w:tr>
      <w:tr w:rsidR="00132686" w:rsidRPr="00132686" w14:paraId="604C7154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4019C68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noWrap/>
            <w:vAlign w:val="center"/>
          </w:tcPr>
          <w:p w14:paraId="37E1F9F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  <w:hideMark/>
          </w:tcPr>
          <w:p w14:paraId="733F5929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Celik </w:t>
            </w: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Murat</w:t>
            </w:r>
            <w:proofErr w:type="spellEnd"/>
          </w:p>
        </w:tc>
      </w:tr>
      <w:tr w:rsidR="00132686" w:rsidRPr="00132686" w14:paraId="2A9FFE16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6FA4920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</w:tcPr>
          <w:p w14:paraId="17833A0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  <w:hideMark/>
          </w:tcPr>
          <w:p w14:paraId="2056524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Jankowski Carina</w:t>
            </w:r>
          </w:p>
        </w:tc>
      </w:tr>
      <w:tr w:rsidR="00132686" w:rsidRPr="00132686" w14:paraId="03507F77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56E3489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noWrap/>
            <w:vAlign w:val="center"/>
          </w:tcPr>
          <w:p w14:paraId="686598D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  <w:hideMark/>
          </w:tcPr>
          <w:p w14:paraId="1CA50F81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Versavel</w:t>
            </w:r>
            <w:proofErr w:type="spellEnd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 Mario</w:t>
            </w:r>
          </w:p>
        </w:tc>
      </w:tr>
      <w:tr w:rsidR="00132686" w:rsidRPr="00132686" w14:paraId="6509BF51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4236A32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N-VA</w:t>
            </w:r>
          </w:p>
        </w:tc>
        <w:tc>
          <w:tcPr>
            <w:tcW w:w="2400" w:type="dxa"/>
            <w:noWrap/>
            <w:vAlign w:val="center"/>
            <w:hideMark/>
          </w:tcPr>
          <w:p w14:paraId="451E5F2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Effectief-voorzitter</w:t>
            </w:r>
          </w:p>
        </w:tc>
        <w:tc>
          <w:tcPr>
            <w:tcW w:w="2552" w:type="dxa"/>
            <w:noWrap/>
            <w:vAlign w:val="center"/>
            <w:hideMark/>
          </w:tcPr>
          <w:p w14:paraId="3935EE7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Van </w:t>
            </w: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Ginderdeuren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Rita</w:t>
            </w:r>
          </w:p>
        </w:tc>
      </w:tr>
      <w:tr w:rsidR="00132686" w:rsidRPr="00132686" w14:paraId="6490594C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41FD64D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</w:tcPr>
          <w:p w14:paraId="31123A7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  <w:hideMark/>
          </w:tcPr>
          <w:p w14:paraId="235A9199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Celis David</w:t>
            </w:r>
          </w:p>
        </w:tc>
      </w:tr>
      <w:tr w:rsidR="00132686" w:rsidRPr="00132686" w14:paraId="5D2A4371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10BE93B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Groen</w:t>
            </w:r>
          </w:p>
        </w:tc>
        <w:tc>
          <w:tcPr>
            <w:tcW w:w="2400" w:type="dxa"/>
            <w:noWrap/>
            <w:vAlign w:val="center"/>
          </w:tcPr>
          <w:p w14:paraId="7A35F53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noWrap/>
            <w:vAlign w:val="center"/>
            <w:hideMark/>
          </w:tcPr>
          <w:p w14:paraId="030E7850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Dirix Miet</w:t>
            </w:r>
          </w:p>
        </w:tc>
      </w:tr>
      <w:tr w:rsidR="00132686" w:rsidRPr="00132686" w14:paraId="7500D4B3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396A309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Vlaams Belang</w:t>
            </w:r>
          </w:p>
        </w:tc>
        <w:tc>
          <w:tcPr>
            <w:tcW w:w="2400" w:type="dxa"/>
            <w:noWrap/>
            <w:vAlign w:val="center"/>
          </w:tcPr>
          <w:p w14:paraId="39D759A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noWrap/>
            <w:vAlign w:val="center"/>
            <w:hideMark/>
          </w:tcPr>
          <w:p w14:paraId="1597A0C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Cypers Stefan</w:t>
            </w:r>
          </w:p>
        </w:tc>
      </w:tr>
      <w:tr w:rsidR="00132686" w:rsidRPr="00132686" w14:paraId="304CA245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3BECDD60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NU</w:t>
            </w:r>
          </w:p>
        </w:tc>
        <w:tc>
          <w:tcPr>
            <w:tcW w:w="2400" w:type="dxa"/>
            <w:noWrap/>
            <w:vAlign w:val="center"/>
          </w:tcPr>
          <w:p w14:paraId="08F5799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noWrap/>
            <w:vAlign w:val="center"/>
            <w:hideMark/>
          </w:tcPr>
          <w:p w14:paraId="4C45E41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Theys Natalie</w:t>
            </w:r>
          </w:p>
        </w:tc>
      </w:tr>
    </w:tbl>
    <w:p w14:paraId="4AFF4BF0" w14:textId="77777777" w:rsidR="00132686" w:rsidRPr="00132686" w:rsidRDefault="00132686" w:rsidP="00132686"/>
    <w:p w14:paraId="68F47258" w14:textId="73450F23" w:rsidR="00132686" w:rsidRDefault="00132686" w:rsidP="00132686">
      <w:pPr>
        <w:pStyle w:val="Kop2"/>
        <w:spacing w:line="312" w:lineRule="auto"/>
        <w:rPr>
          <w:sz w:val="22"/>
          <w:szCs w:val="22"/>
        </w:rPr>
      </w:pPr>
      <w:r>
        <w:rPr>
          <w:sz w:val="22"/>
          <w:szCs w:val="22"/>
        </w:rPr>
        <w:br w:type="column"/>
      </w:r>
      <w:r>
        <w:rPr>
          <w:sz w:val="22"/>
          <w:szCs w:val="22"/>
        </w:rPr>
        <w:lastRenderedPageBreak/>
        <w:t>Financiën en ICT</w:t>
      </w:r>
    </w:p>
    <w:tbl>
      <w:tblPr>
        <w:tblW w:w="853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0"/>
        <w:gridCol w:w="2400"/>
        <w:gridCol w:w="2552"/>
      </w:tblGrid>
      <w:tr w:rsidR="00132686" w:rsidRPr="00132686" w14:paraId="5AF6BF42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14AA119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DDS</w:t>
            </w:r>
          </w:p>
        </w:tc>
        <w:tc>
          <w:tcPr>
            <w:tcW w:w="2400" w:type="dxa"/>
            <w:noWrap/>
            <w:vAlign w:val="center"/>
            <w:hideMark/>
          </w:tcPr>
          <w:p w14:paraId="5B72667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color w:val="000000"/>
                <w:sz w:val="20"/>
                <w:szCs w:val="20"/>
                <w:lang w:eastAsia="nl-BE"/>
              </w:rPr>
              <w:t>Effectief-voorzitter</w:t>
            </w:r>
          </w:p>
        </w:tc>
        <w:tc>
          <w:tcPr>
            <w:tcW w:w="2552" w:type="dxa"/>
            <w:noWrap/>
            <w:vAlign w:val="center"/>
            <w:hideMark/>
          </w:tcPr>
          <w:p w14:paraId="4ED1A01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Drijvers Seppe</w:t>
            </w:r>
          </w:p>
        </w:tc>
      </w:tr>
      <w:tr w:rsidR="00132686" w:rsidRPr="00132686" w14:paraId="7E0611DF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4714365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  <w:hideMark/>
          </w:tcPr>
          <w:p w14:paraId="6D74BE7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</w:tcPr>
          <w:p w14:paraId="32BC549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Claes Benny</w:t>
            </w:r>
          </w:p>
        </w:tc>
      </w:tr>
      <w:tr w:rsidR="00132686" w:rsidRPr="00132686" w14:paraId="49570E69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49E8A33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  <w:hideMark/>
          </w:tcPr>
          <w:p w14:paraId="7CCAD4C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</w:tcPr>
          <w:p w14:paraId="0C5238B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Van </w:t>
            </w: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Attenhoven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Els</w:t>
            </w:r>
          </w:p>
        </w:tc>
      </w:tr>
      <w:tr w:rsidR="00132686" w:rsidRPr="00132686" w14:paraId="38E91DAA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2BD0BFF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  <w:hideMark/>
          </w:tcPr>
          <w:p w14:paraId="026231B1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</w:tcPr>
          <w:p w14:paraId="0C19128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Claes Benny</w:t>
            </w:r>
          </w:p>
        </w:tc>
      </w:tr>
      <w:tr w:rsidR="00132686" w:rsidRPr="00132686" w14:paraId="753AA40F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6223D1F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noWrap/>
            <w:vAlign w:val="center"/>
            <w:hideMark/>
          </w:tcPr>
          <w:p w14:paraId="133A219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</w:tcPr>
          <w:p w14:paraId="3828185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Verstreken Caroline</w:t>
            </w:r>
          </w:p>
        </w:tc>
      </w:tr>
      <w:tr w:rsidR="00132686" w:rsidRPr="00132686" w14:paraId="297F3E18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65B4C73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  <w:hideMark/>
          </w:tcPr>
          <w:p w14:paraId="634B54E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</w:tcPr>
          <w:p w14:paraId="5C043C0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Claes Benny</w:t>
            </w:r>
          </w:p>
        </w:tc>
      </w:tr>
      <w:tr w:rsidR="00132686" w:rsidRPr="00132686" w14:paraId="6080B206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117DF3F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Iedereen Diest</w:t>
            </w:r>
          </w:p>
        </w:tc>
        <w:tc>
          <w:tcPr>
            <w:tcW w:w="2400" w:type="dxa"/>
            <w:noWrap/>
            <w:vAlign w:val="center"/>
            <w:hideMark/>
          </w:tcPr>
          <w:p w14:paraId="2805FF83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</w:tcPr>
          <w:p w14:paraId="09280CD3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Vanaudenhove Pascale</w:t>
            </w:r>
          </w:p>
        </w:tc>
      </w:tr>
      <w:tr w:rsidR="00132686" w:rsidRPr="00132686" w14:paraId="74BD7DD3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443A72E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  <w:hideMark/>
          </w:tcPr>
          <w:p w14:paraId="1158241A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</w:tcPr>
          <w:p w14:paraId="7D6DB4C9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Gheyskens</w:t>
            </w:r>
            <w:proofErr w:type="spellEnd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 Danielle</w:t>
            </w:r>
          </w:p>
        </w:tc>
      </w:tr>
      <w:tr w:rsidR="00132686" w:rsidRPr="00132686" w14:paraId="1ECE86C3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2490FCC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noWrap/>
            <w:vAlign w:val="center"/>
            <w:hideMark/>
          </w:tcPr>
          <w:p w14:paraId="693DC17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</w:tcPr>
          <w:p w14:paraId="01330EE1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Goos Willy</w:t>
            </w:r>
          </w:p>
        </w:tc>
      </w:tr>
      <w:tr w:rsidR="00132686" w:rsidRPr="00132686" w14:paraId="5103FCEE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7414A315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  <w:hideMark/>
          </w:tcPr>
          <w:p w14:paraId="56C1437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  <w:hideMark/>
          </w:tcPr>
          <w:p w14:paraId="4F4624F0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Celik </w:t>
            </w: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Murat</w:t>
            </w:r>
            <w:proofErr w:type="spellEnd"/>
          </w:p>
        </w:tc>
      </w:tr>
      <w:tr w:rsidR="00132686" w:rsidRPr="00132686" w14:paraId="6474791F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210B05F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</w:p>
        </w:tc>
        <w:tc>
          <w:tcPr>
            <w:tcW w:w="2400" w:type="dxa"/>
            <w:noWrap/>
            <w:vAlign w:val="center"/>
            <w:hideMark/>
          </w:tcPr>
          <w:p w14:paraId="3EF07D7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  <w:hideMark/>
          </w:tcPr>
          <w:p w14:paraId="2B0B1D6C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proofErr w:type="spellStart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Versavel</w:t>
            </w:r>
            <w:proofErr w:type="spellEnd"/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 xml:space="preserve"> Mario</w:t>
            </w:r>
          </w:p>
        </w:tc>
      </w:tr>
      <w:tr w:rsidR="00132686" w:rsidRPr="00132686" w14:paraId="7EED0F55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63577FA3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  <w:hideMark/>
          </w:tcPr>
          <w:p w14:paraId="2EC88734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  <w:hideMark/>
          </w:tcPr>
          <w:p w14:paraId="5DF79A73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De Graef Christophe</w:t>
            </w:r>
          </w:p>
        </w:tc>
      </w:tr>
      <w:tr w:rsidR="00132686" w:rsidRPr="00132686" w14:paraId="49A52996" w14:textId="77777777" w:rsidTr="00132686">
        <w:trPr>
          <w:trHeight w:val="300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67721CB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N-VA</w:t>
            </w:r>
          </w:p>
        </w:tc>
        <w:tc>
          <w:tcPr>
            <w:tcW w:w="2400" w:type="dxa"/>
            <w:noWrap/>
            <w:vAlign w:val="center"/>
            <w:hideMark/>
          </w:tcPr>
          <w:p w14:paraId="1FC5C8B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Effectief</w:t>
            </w:r>
          </w:p>
        </w:tc>
        <w:tc>
          <w:tcPr>
            <w:tcW w:w="2552" w:type="dxa"/>
            <w:noWrap/>
            <w:vAlign w:val="center"/>
            <w:hideMark/>
          </w:tcPr>
          <w:p w14:paraId="01B2F67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b/>
                <w:bCs/>
                <w:color w:val="000000"/>
                <w:sz w:val="20"/>
                <w:szCs w:val="20"/>
                <w:lang w:eastAsia="nl-BE"/>
              </w:rPr>
              <w:t>Celis David</w:t>
            </w:r>
          </w:p>
        </w:tc>
      </w:tr>
      <w:tr w:rsidR="00132686" w:rsidRPr="00132686" w14:paraId="0E5E108F" w14:textId="77777777" w:rsidTr="00132686">
        <w:trPr>
          <w:trHeight w:val="300"/>
        </w:trPr>
        <w:tc>
          <w:tcPr>
            <w:tcW w:w="3580" w:type="dxa"/>
            <w:noWrap/>
            <w:vAlign w:val="center"/>
            <w:hideMark/>
          </w:tcPr>
          <w:p w14:paraId="603945D8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 </w:t>
            </w:r>
          </w:p>
        </w:tc>
        <w:tc>
          <w:tcPr>
            <w:tcW w:w="2400" w:type="dxa"/>
            <w:noWrap/>
            <w:vAlign w:val="center"/>
            <w:hideMark/>
          </w:tcPr>
          <w:p w14:paraId="103964F6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Plaatsvervanger</w:t>
            </w:r>
          </w:p>
        </w:tc>
        <w:tc>
          <w:tcPr>
            <w:tcW w:w="2552" w:type="dxa"/>
            <w:noWrap/>
            <w:vAlign w:val="center"/>
            <w:hideMark/>
          </w:tcPr>
          <w:p w14:paraId="04E2DDA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Van </w:t>
            </w:r>
            <w:proofErr w:type="spellStart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Ginderdeuren</w:t>
            </w:r>
            <w:proofErr w:type="spellEnd"/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 Rita</w:t>
            </w:r>
          </w:p>
        </w:tc>
      </w:tr>
      <w:tr w:rsidR="00132686" w:rsidRPr="00132686" w14:paraId="3FEF59F5" w14:textId="77777777" w:rsidTr="00132686">
        <w:trPr>
          <w:trHeight w:val="148"/>
        </w:trPr>
        <w:tc>
          <w:tcPr>
            <w:tcW w:w="3580" w:type="dxa"/>
            <w:shd w:val="clear" w:color="auto" w:fill="FBE4D5" w:themeFill="accent2" w:themeFillTint="33"/>
            <w:noWrap/>
            <w:vAlign w:val="center"/>
            <w:hideMark/>
          </w:tcPr>
          <w:p w14:paraId="49ADFCF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 xml:space="preserve">Groen </w:t>
            </w:r>
          </w:p>
        </w:tc>
        <w:tc>
          <w:tcPr>
            <w:tcW w:w="2400" w:type="dxa"/>
            <w:noWrap/>
            <w:vAlign w:val="center"/>
            <w:hideMark/>
          </w:tcPr>
          <w:p w14:paraId="32CE605B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noWrap/>
            <w:vAlign w:val="center"/>
            <w:hideMark/>
          </w:tcPr>
          <w:p w14:paraId="3253479F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Dirix Miet</w:t>
            </w:r>
          </w:p>
        </w:tc>
      </w:tr>
      <w:tr w:rsidR="00132686" w:rsidRPr="00132686" w14:paraId="65A3A481" w14:textId="77777777" w:rsidTr="00132686">
        <w:trPr>
          <w:trHeight w:val="148"/>
        </w:trPr>
        <w:tc>
          <w:tcPr>
            <w:tcW w:w="3580" w:type="dxa"/>
            <w:tcBorders>
              <w:bottom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C5AD283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Vlaams Belang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noWrap/>
            <w:vAlign w:val="center"/>
          </w:tcPr>
          <w:p w14:paraId="234AC282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noWrap/>
            <w:vAlign w:val="center"/>
          </w:tcPr>
          <w:p w14:paraId="0614C3A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Cypers Stefan</w:t>
            </w:r>
          </w:p>
        </w:tc>
      </w:tr>
      <w:tr w:rsidR="00132686" w:rsidRPr="00132686" w14:paraId="588669F6" w14:textId="77777777" w:rsidTr="00132686">
        <w:trPr>
          <w:trHeight w:val="148"/>
        </w:trPr>
        <w:tc>
          <w:tcPr>
            <w:tcW w:w="3580" w:type="dxa"/>
            <w:tcBorders>
              <w:bottom w:val="single" w:sz="4" w:space="0" w:color="auto"/>
            </w:tcBorders>
            <w:shd w:val="clear" w:color="auto" w:fill="FBE4D5" w:themeFill="accent2" w:themeFillTint="33"/>
            <w:noWrap/>
            <w:vAlign w:val="center"/>
          </w:tcPr>
          <w:p w14:paraId="51EACED7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NU</w:t>
            </w:r>
          </w:p>
        </w:tc>
        <w:tc>
          <w:tcPr>
            <w:tcW w:w="2400" w:type="dxa"/>
            <w:tcBorders>
              <w:bottom w:val="single" w:sz="4" w:space="0" w:color="auto"/>
            </w:tcBorders>
            <w:noWrap/>
            <w:vAlign w:val="center"/>
          </w:tcPr>
          <w:p w14:paraId="380DF01D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Raadgevende stem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noWrap/>
            <w:vAlign w:val="center"/>
          </w:tcPr>
          <w:p w14:paraId="09C1527E" w14:textId="77777777" w:rsidR="00132686" w:rsidRPr="00132686" w:rsidRDefault="00132686" w:rsidP="00C51A6E">
            <w:pPr>
              <w:spacing w:after="0" w:line="240" w:lineRule="auto"/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</w:pPr>
            <w:r w:rsidRPr="00132686">
              <w:rPr>
                <w:rFonts w:eastAsia="Times New Roman" w:cs="Arial"/>
                <w:color w:val="000000"/>
                <w:sz w:val="20"/>
                <w:szCs w:val="20"/>
                <w:lang w:eastAsia="nl-BE"/>
              </w:rPr>
              <w:t>Theys Natalie</w:t>
            </w:r>
          </w:p>
        </w:tc>
      </w:tr>
    </w:tbl>
    <w:p w14:paraId="4A7E76ED" w14:textId="77777777" w:rsidR="00D7354C" w:rsidRPr="00D7354C" w:rsidRDefault="00D7354C" w:rsidP="00D7354C">
      <w:pPr>
        <w:tabs>
          <w:tab w:val="left" w:pos="5103"/>
        </w:tabs>
        <w:spacing w:line="312" w:lineRule="auto"/>
        <w:rPr>
          <w:sz w:val="20"/>
          <w:szCs w:val="20"/>
        </w:rPr>
      </w:pPr>
    </w:p>
    <w:sectPr w:rsidR="00D7354C" w:rsidRPr="00D7354C" w:rsidSect="00D7354C">
      <w:headerReference w:type="default" r:id="rId11"/>
      <w:headerReference w:type="first" r:id="rId12"/>
      <w:pgSz w:w="11906" w:h="16838"/>
      <w:pgMar w:top="2410" w:right="1440" w:bottom="1440" w:left="1440" w:header="993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E19C25" w14:textId="77777777" w:rsidR="00132686" w:rsidRDefault="00132686" w:rsidP="00C02153">
      <w:r>
        <w:separator/>
      </w:r>
    </w:p>
  </w:endnote>
  <w:endnote w:type="continuationSeparator" w:id="0">
    <w:p w14:paraId="105E8578" w14:textId="77777777" w:rsidR="00132686" w:rsidRDefault="00132686" w:rsidP="00C021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Gilroy-Light">
    <w:charset w:val="4D"/>
    <w:family w:val="auto"/>
    <w:pitch w:val="variable"/>
    <w:sig w:usb0="000002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DC2C8" w14:textId="77777777" w:rsidR="00132686" w:rsidRDefault="00132686" w:rsidP="00C02153">
      <w:r>
        <w:separator/>
      </w:r>
    </w:p>
  </w:footnote>
  <w:footnote w:type="continuationSeparator" w:id="0">
    <w:p w14:paraId="60A4D835" w14:textId="77777777" w:rsidR="00132686" w:rsidRDefault="00132686" w:rsidP="00C021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5F747" w14:textId="77777777" w:rsidR="00C55D78" w:rsidRDefault="00C55D78" w:rsidP="00C02153">
    <w:pPr>
      <w:pStyle w:val="Koptekst"/>
    </w:pPr>
    <w:r>
      <w:rPr>
        <w:noProof/>
        <w:lang w:val="nl-BE" w:eastAsia="nl-BE"/>
      </w:rPr>
      <w:drawing>
        <wp:anchor distT="0" distB="0" distL="114300" distR="114300" simplePos="0" relativeHeight="251662336" behindDoc="0" locked="0" layoutInCell="1" allowOverlap="1" wp14:anchorId="11444932" wp14:editId="03B8C388">
          <wp:simplePos x="0" y="0"/>
          <wp:positionH relativeFrom="column">
            <wp:posOffset>-914400</wp:posOffset>
          </wp:positionH>
          <wp:positionV relativeFrom="paragraph">
            <wp:posOffset>-449479</wp:posOffset>
          </wp:positionV>
          <wp:extent cx="7563600" cy="10690735"/>
          <wp:effectExtent l="0" t="0" r="5715" b="3175"/>
          <wp:wrapNone/>
          <wp:docPr id="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5616027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10690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FA03A" w14:textId="77777777" w:rsidR="0082765E" w:rsidRDefault="007C02FF" w:rsidP="00D7354C">
    <w:pPr>
      <w:pStyle w:val="Koptekst"/>
      <w:ind w:left="-426"/>
    </w:pPr>
    <w:r>
      <w:pict w14:anchorId="6231ED0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6.75pt;height:46.5pt">
          <v:imagedata r:id="rId1" o:title="Diest_logo_primair_kleur-transpBG"/>
        </v:shape>
      </w:pict>
    </w:r>
    <w:r w:rsidR="00CA5320">
      <w:rPr>
        <w:noProof/>
        <w:lang w:val="nl-BE" w:eastAsia="nl-BE"/>
      </w:rPr>
      <w:drawing>
        <wp:anchor distT="0" distB="0" distL="114300" distR="114300" simplePos="0" relativeHeight="251661312" behindDoc="0" locked="0" layoutInCell="1" allowOverlap="1" wp14:anchorId="305E2CD6" wp14:editId="27EACFAE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51420" cy="6948805"/>
          <wp:effectExtent l="0" t="0" r="0" b="4445"/>
          <wp:wrapNone/>
          <wp:docPr id="4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768846" name="Picture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" t="34998" r="156"/>
                  <a:stretch/>
                </pic:blipFill>
                <pic:spPr bwMode="auto">
                  <a:xfrm>
                    <a:off x="0" y="0"/>
                    <a:ext cx="7551420" cy="69488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612BC4B" w14:textId="77777777" w:rsidR="00D7354C" w:rsidRDefault="00D7354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4D6A68"/>
    <w:multiLevelType w:val="multilevel"/>
    <w:tmpl w:val="6C9044F2"/>
    <w:styleLink w:val="CurrentList4"/>
    <w:lvl w:ilvl="0">
      <w:start w:val="1"/>
      <w:numFmt w:val="bullet"/>
      <w:lvlText w:val=""/>
      <w:lvlJc w:val="left"/>
      <w:pPr>
        <w:ind w:left="851" w:hanging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" w15:restartNumberingAfterBreak="0">
    <w:nsid w:val="2C266FCA"/>
    <w:multiLevelType w:val="multilevel"/>
    <w:tmpl w:val="799CE738"/>
    <w:styleLink w:val="CurrentList2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" w15:restartNumberingAfterBreak="0">
    <w:nsid w:val="2E470670"/>
    <w:multiLevelType w:val="multilevel"/>
    <w:tmpl w:val="5680E216"/>
    <w:styleLink w:val="CurrentList3"/>
    <w:lvl w:ilvl="0">
      <w:start w:val="1"/>
      <w:numFmt w:val="bullet"/>
      <w:lvlText w:val=""/>
      <w:lvlJc w:val="left"/>
      <w:pPr>
        <w:ind w:left="3005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3E574AD0"/>
    <w:multiLevelType w:val="hybridMultilevel"/>
    <w:tmpl w:val="1E8A1EC0"/>
    <w:lvl w:ilvl="0" w:tplc="F7041FB8">
      <w:start w:val="1"/>
      <w:numFmt w:val="bullet"/>
      <w:pStyle w:val="Bullets"/>
      <w:lvlText w:val=""/>
      <w:lvlJc w:val="left"/>
      <w:pPr>
        <w:ind w:left="2268" w:hanging="28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4" w15:restartNumberingAfterBreak="0">
    <w:nsid w:val="51BF63C5"/>
    <w:multiLevelType w:val="hybridMultilevel"/>
    <w:tmpl w:val="799CE738"/>
    <w:lvl w:ilvl="0" w:tplc="04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5" w15:restartNumberingAfterBreak="0">
    <w:nsid w:val="5BBC7908"/>
    <w:multiLevelType w:val="multilevel"/>
    <w:tmpl w:val="799CE738"/>
    <w:styleLink w:val="CurrentList1"/>
    <w:lvl w:ilvl="0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6" w15:restartNumberingAfterBreak="0">
    <w:nsid w:val="73B95567"/>
    <w:multiLevelType w:val="hybridMultilevel"/>
    <w:tmpl w:val="7D4C2DF2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9641147">
    <w:abstractNumId w:val="3"/>
  </w:num>
  <w:num w:numId="2" w16cid:durableId="2117672486">
    <w:abstractNumId w:val="4"/>
  </w:num>
  <w:num w:numId="3" w16cid:durableId="1987393334">
    <w:abstractNumId w:val="5"/>
  </w:num>
  <w:num w:numId="4" w16cid:durableId="847796716">
    <w:abstractNumId w:val="1"/>
  </w:num>
  <w:num w:numId="5" w16cid:durableId="761335789">
    <w:abstractNumId w:val="2"/>
  </w:num>
  <w:num w:numId="6" w16cid:durableId="1121343381">
    <w:abstractNumId w:val="0"/>
  </w:num>
  <w:num w:numId="7" w16cid:durableId="193077550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686"/>
    <w:rsid w:val="00132686"/>
    <w:rsid w:val="00155AAA"/>
    <w:rsid w:val="00163B50"/>
    <w:rsid w:val="001C14E5"/>
    <w:rsid w:val="00211ADE"/>
    <w:rsid w:val="00254139"/>
    <w:rsid w:val="00276483"/>
    <w:rsid w:val="00327A73"/>
    <w:rsid w:val="00357771"/>
    <w:rsid w:val="004041EA"/>
    <w:rsid w:val="00430093"/>
    <w:rsid w:val="0043047F"/>
    <w:rsid w:val="00463BF7"/>
    <w:rsid w:val="004C08D0"/>
    <w:rsid w:val="00556DB0"/>
    <w:rsid w:val="00564678"/>
    <w:rsid w:val="005E024E"/>
    <w:rsid w:val="0066747C"/>
    <w:rsid w:val="0066796B"/>
    <w:rsid w:val="006B5FFC"/>
    <w:rsid w:val="006D0A16"/>
    <w:rsid w:val="006E5116"/>
    <w:rsid w:val="00785088"/>
    <w:rsid w:val="007B0543"/>
    <w:rsid w:val="007C02FF"/>
    <w:rsid w:val="007E7115"/>
    <w:rsid w:val="0082765E"/>
    <w:rsid w:val="008645DD"/>
    <w:rsid w:val="008C3671"/>
    <w:rsid w:val="008D59D6"/>
    <w:rsid w:val="008E6864"/>
    <w:rsid w:val="009C5C63"/>
    <w:rsid w:val="009D3BBA"/>
    <w:rsid w:val="009F159C"/>
    <w:rsid w:val="00A35F58"/>
    <w:rsid w:val="00BA2FA4"/>
    <w:rsid w:val="00C02153"/>
    <w:rsid w:val="00C0555D"/>
    <w:rsid w:val="00C55D78"/>
    <w:rsid w:val="00C57163"/>
    <w:rsid w:val="00C91A20"/>
    <w:rsid w:val="00CA5320"/>
    <w:rsid w:val="00D11AAB"/>
    <w:rsid w:val="00D53779"/>
    <w:rsid w:val="00D7354C"/>
    <w:rsid w:val="00DE0876"/>
    <w:rsid w:val="00E814FF"/>
    <w:rsid w:val="00E82475"/>
    <w:rsid w:val="00F041B2"/>
    <w:rsid w:val="00F93250"/>
    <w:rsid w:val="00FC3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A6EBD"/>
  <w15:chartTrackingRefBased/>
  <w15:docId w15:val="{6B790EC0-E440-4ADA-8493-753BFE234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Times New Roman"/>
        <w:lang w:val="nl-BE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02153"/>
    <w:pPr>
      <w:spacing w:after="120" w:line="276" w:lineRule="auto"/>
    </w:pPr>
    <w:rPr>
      <w:rFonts w:cs="Times New Roman (Body CS)"/>
      <w:sz w:val="18"/>
      <w:szCs w:val="24"/>
      <w:lang w:val="nl-NL"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C02153"/>
    <w:pPr>
      <w:tabs>
        <w:tab w:val="left" w:pos="5103"/>
      </w:tabs>
      <w:spacing w:after="360"/>
      <w:outlineLvl w:val="0"/>
    </w:pPr>
    <w:rPr>
      <w:b/>
      <w:bCs/>
      <w:noProof/>
      <w:color w:val="F47D20"/>
      <w:sz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5E024E"/>
    <w:pPr>
      <w:tabs>
        <w:tab w:val="left" w:pos="5103"/>
      </w:tabs>
      <w:spacing w:before="360"/>
      <w:outlineLvl w:val="1"/>
    </w:pPr>
    <w:rPr>
      <w:b/>
      <w:bCs/>
      <w:sz w:val="21"/>
      <w:szCs w:val="21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5E024E"/>
    <w:pPr>
      <w:keepNext/>
      <w:keepLines/>
      <w:spacing w:before="120" w:after="60"/>
      <w:ind w:left="1814"/>
      <w:outlineLvl w:val="2"/>
    </w:pPr>
    <w:rPr>
      <w:rFonts w:eastAsia="Times New Roman" w:cs="Times New Roman"/>
      <w:b/>
      <w:i/>
      <w:color w:val="698B8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link w:val="Kop1"/>
    <w:uiPriority w:val="9"/>
    <w:rsid w:val="00C02153"/>
    <w:rPr>
      <w:rFonts w:cs="Times New Roman (Body CS)"/>
      <w:b/>
      <w:bCs/>
      <w:noProof/>
      <w:color w:val="F47D20"/>
      <w:sz w:val="28"/>
      <w:szCs w:val="24"/>
      <w:lang w:val="nl-NL" w:eastAsia="en-US"/>
    </w:rPr>
  </w:style>
  <w:style w:type="character" w:customStyle="1" w:styleId="Kop2Char">
    <w:name w:val="Kop 2 Char"/>
    <w:link w:val="Kop2"/>
    <w:uiPriority w:val="9"/>
    <w:rsid w:val="005E024E"/>
    <w:rPr>
      <w:rFonts w:ascii="Arial" w:hAnsi="Arial" w:cs="Times New Roman (Body CS)"/>
      <w:b/>
      <w:bCs/>
      <w:kern w:val="0"/>
      <w:sz w:val="21"/>
      <w:szCs w:val="21"/>
      <w:lang w:val="nl-NL"/>
    </w:rPr>
  </w:style>
  <w:style w:type="character" w:customStyle="1" w:styleId="Kop3Char">
    <w:name w:val="Kop 3 Char"/>
    <w:link w:val="Kop3"/>
    <w:uiPriority w:val="9"/>
    <w:rsid w:val="005E024E"/>
    <w:rPr>
      <w:rFonts w:ascii="Arial" w:eastAsia="Times New Roman" w:hAnsi="Arial" w:cs="Times New Roman"/>
      <w:b/>
      <w:i/>
      <w:color w:val="698B84"/>
      <w:kern w:val="0"/>
      <w:sz w:val="18"/>
      <w:lang w:val="nl-NL"/>
    </w:rPr>
  </w:style>
  <w:style w:type="paragraph" w:customStyle="1" w:styleId="Aansprekingstartbrief">
    <w:name w:val="Aanspreking/start brief"/>
    <w:basedOn w:val="Standaard"/>
    <w:next w:val="Standaard"/>
    <w:qFormat/>
    <w:rsid w:val="00C02153"/>
    <w:pPr>
      <w:tabs>
        <w:tab w:val="left" w:pos="5103"/>
      </w:tabs>
      <w:spacing w:after="240"/>
    </w:pPr>
  </w:style>
  <w:style w:type="paragraph" w:customStyle="1" w:styleId="Functievandeafzender">
    <w:name w:val="Functie van de afzender"/>
    <w:basedOn w:val="Standaard"/>
    <w:qFormat/>
    <w:rsid w:val="00C02153"/>
    <w:pPr>
      <w:tabs>
        <w:tab w:val="left" w:pos="5103"/>
      </w:tabs>
      <w:spacing w:before="240" w:after="1200"/>
    </w:pPr>
    <w:rPr>
      <w:b/>
      <w:color w:val="F47D20"/>
    </w:rPr>
  </w:style>
  <w:style w:type="paragraph" w:styleId="Koptekst">
    <w:name w:val="header"/>
    <w:basedOn w:val="Standaard"/>
    <w:link w:val="KoptekstChar"/>
    <w:uiPriority w:val="99"/>
    <w:unhideWhenUsed/>
    <w:rsid w:val="00827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link w:val="Koptekst"/>
    <w:uiPriority w:val="99"/>
    <w:rsid w:val="0082765E"/>
    <w:rPr>
      <w:rFonts w:ascii="Arial" w:hAnsi="Arial" w:cs="Times New Roman (Body CS)"/>
      <w:kern w:val="0"/>
      <w:sz w:val="18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82765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VoettekstChar">
    <w:name w:val="Voettekst Char"/>
    <w:link w:val="Voettekst"/>
    <w:uiPriority w:val="99"/>
    <w:rsid w:val="0082765E"/>
    <w:rPr>
      <w:rFonts w:ascii="Arial" w:hAnsi="Arial" w:cs="Times New Roman (Body CS)"/>
      <w:kern w:val="0"/>
      <w:sz w:val="18"/>
      <w:lang w:val="nl-NL"/>
    </w:rPr>
  </w:style>
  <w:style w:type="paragraph" w:customStyle="1" w:styleId="Metvriendelijkegroet">
    <w:name w:val="Met vriendelijke groet"/>
    <w:basedOn w:val="Standaard"/>
    <w:qFormat/>
    <w:rsid w:val="00C02153"/>
    <w:pPr>
      <w:tabs>
        <w:tab w:val="left" w:pos="5103"/>
      </w:tabs>
      <w:spacing w:before="720"/>
    </w:pPr>
  </w:style>
  <w:style w:type="paragraph" w:styleId="Geenafstand">
    <w:name w:val="No Spacing"/>
    <w:uiPriority w:val="1"/>
    <w:qFormat/>
    <w:rsid w:val="009F159C"/>
    <w:pPr>
      <w:spacing w:after="120" w:line="276" w:lineRule="auto"/>
    </w:pPr>
    <w:rPr>
      <w:kern w:val="2"/>
      <w:sz w:val="24"/>
      <w:szCs w:val="24"/>
      <w:lang w:eastAsia="en-US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8C3671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link w:val="Voetnoottekst"/>
    <w:uiPriority w:val="99"/>
    <w:semiHidden/>
    <w:rsid w:val="008C3671"/>
    <w:rPr>
      <w:rFonts w:ascii="Gilroy-Light" w:hAnsi="Gilroy-Light"/>
      <w:sz w:val="20"/>
      <w:szCs w:val="20"/>
    </w:rPr>
  </w:style>
  <w:style w:type="paragraph" w:styleId="Titel">
    <w:name w:val="Title"/>
    <w:basedOn w:val="Standaard"/>
    <w:next w:val="Standaard"/>
    <w:link w:val="TitelChar"/>
    <w:uiPriority w:val="10"/>
    <w:qFormat/>
    <w:rsid w:val="008C3671"/>
    <w:pPr>
      <w:spacing w:after="0" w:line="240" w:lineRule="auto"/>
      <w:contextualSpacing/>
    </w:pPr>
    <w:rPr>
      <w:rFonts w:eastAsia="Times New Roman" w:cs="Times New Roman"/>
      <w:spacing w:val="-10"/>
      <w:kern w:val="28"/>
      <w:sz w:val="56"/>
      <w:szCs w:val="56"/>
    </w:rPr>
  </w:style>
  <w:style w:type="character" w:customStyle="1" w:styleId="TitelChar">
    <w:name w:val="Titel Char"/>
    <w:link w:val="Titel"/>
    <w:uiPriority w:val="10"/>
    <w:rsid w:val="008C3671"/>
    <w:rPr>
      <w:rFonts w:ascii="Arial" w:eastAsia="Times New Roman" w:hAnsi="Arial" w:cs="Times New Roman"/>
      <w:spacing w:val="-10"/>
      <w:kern w:val="28"/>
      <w:sz w:val="56"/>
      <w:szCs w:val="56"/>
    </w:rPr>
  </w:style>
  <w:style w:type="character" w:styleId="Hyperlink">
    <w:name w:val="Hyperlink"/>
    <w:uiPriority w:val="99"/>
    <w:unhideWhenUsed/>
    <w:rsid w:val="0082765E"/>
    <w:rPr>
      <w:rFonts w:ascii="Arial" w:hAnsi="Arial"/>
      <w:color w:val="6C8CC7"/>
      <w:sz w:val="18"/>
      <w:u w:val="single"/>
    </w:rPr>
  </w:style>
  <w:style w:type="character" w:customStyle="1" w:styleId="Onopgelostemelding1">
    <w:name w:val="Onopgeloste melding1"/>
    <w:uiPriority w:val="99"/>
    <w:semiHidden/>
    <w:unhideWhenUsed/>
    <w:rsid w:val="004041EA"/>
    <w:rPr>
      <w:rFonts w:ascii="Arial" w:hAnsi="Arial"/>
      <w:color w:val="605E5C"/>
      <w:sz w:val="18"/>
      <w:shd w:val="clear" w:color="auto" w:fill="E1DFDD"/>
    </w:rPr>
  </w:style>
  <w:style w:type="paragraph" w:customStyle="1" w:styleId="Ontvangernaamadres">
    <w:name w:val="Ontvanger naam+adres"/>
    <w:basedOn w:val="Standaard"/>
    <w:qFormat/>
    <w:rsid w:val="00C02153"/>
    <w:pPr>
      <w:spacing w:after="0" w:line="240" w:lineRule="auto"/>
    </w:pPr>
    <w:rPr>
      <w:lang w:val="en-US"/>
    </w:rPr>
  </w:style>
  <w:style w:type="paragraph" w:customStyle="1" w:styleId="Bullets">
    <w:name w:val="• Bullets"/>
    <w:basedOn w:val="Standaard"/>
    <w:qFormat/>
    <w:rsid w:val="00C02153"/>
    <w:pPr>
      <w:numPr>
        <w:numId w:val="1"/>
      </w:numPr>
      <w:spacing w:line="360" w:lineRule="auto"/>
      <w:ind w:left="567"/>
      <w:contextualSpacing/>
    </w:pPr>
  </w:style>
  <w:style w:type="numbering" w:customStyle="1" w:styleId="CurrentList1">
    <w:name w:val="Current List1"/>
    <w:uiPriority w:val="99"/>
    <w:rsid w:val="00C91A20"/>
    <w:pPr>
      <w:numPr>
        <w:numId w:val="3"/>
      </w:numPr>
    </w:pPr>
  </w:style>
  <w:style w:type="numbering" w:customStyle="1" w:styleId="CurrentList2">
    <w:name w:val="Current List2"/>
    <w:uiPriority w:val="99"/>
    <w:rsid w:val="00C91A20"/>
    <w:pPr>
      <w:numPr>
        <w:numId w:val="4"/>
      </w:numPr>
    </w:pPr>
  </w:style>
  <w:style w:type="numbering" w:customStyle="1" w:styleId="CurrentList3">
    <w:name w:val="Current List3"/>
    <w:uiPriority w:val="99"/>
    <w:rsid w:val="00C91A20"/>
    <w:pPr>
      <w:numPr>
        <w:numId w:val="5"/>
      </w:numPr>
    </w:pPr>
  </w:style>
  <w:style w:type="numbering" w:customStyle="1" w:styleId="CurrentList4">
    <w:name w:val="Current List4"/>
    <w:uiPriority w:val="99"/>
    <w:rsid w:val="00C91A20"/>
    <w:pPr>
      <w:numPr>
        <w:numId w:val="6"/>
      </w:numPr>
    </w:pPr>
  </w:style>
  <w:style w:type="character" w:styleId="GevolgdeHyperlink">
    <w:name w:val="FollowedHyperlink"/>
    <w:basedOn w:val="Standaardalinea-lettertype"/>
    <w:uiPriority w:val="99"/>
    <w:semiHidden/>
    <w:unhideWhenUsed/>
    <w:rsid w:val="00C02153"/>
    <w:rPr>
      <w:color w:val="954F72" w:themeColor="followedHyperlink"/>
      <w:u w:val="single"/>
    </w:rPr>
  </w:style>
  <w:style w:type="paragraph" w:styleId="Lijstalinea">
    <w:name w:val="List Paragraph"/>
    <w:basedOn w:val="Standaard"/>
    <w:uiPriority w:val="34"/>
    <w:qFormat/>
    <w:rsid w:val="00D735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dieststad.sharepoint.com/sites/OfficeSjablonen/OfficeTemplates/Sjabloon_Intern_202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EEBF96BCF57D4981B59A20E15701F5" ma:contentTypeVersion="3" ma:contentTypeDescription="Een nieuw document maken." ma:contentTypeScope="" ma:versionID="0b7fd8b39fd26e2b62caa9d8a8027446">
  <xsd:schema xmlns:xsd="http://www.w3.org/2001/XMLSchema" xmlns:xs="http://www.w3.org/2001/XMLSchema" xmlns:p="http://schemas.microsoft.com/office/2006/metadata/properties" xmlns:ns2="83eeee24-72ef-4025-ba68-e1e49c9844ed" targetNamespace="http://schemas.microsoft.com/office/2006/metadata/properties" ma:root="true" ma:fieldsID="257d2cff7094441fd91c50ef85ee6a21" ns2:_="">
    <xsd:import namespace="83eeee24-72ef-4025-ba68-e1e49c9844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eeee24-72ef-4025-ba68-e1e49c9844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90ED46-BF33-4134-BBE4-B7520F00F31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4EEF1E0-A772-4521-BBC3-DC24EA55A46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8039C86-6AEC-4070-BA57-C36DAB62C8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eeee24-72ef-4025-ba68-e1e49c9844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654479B-7A3B-437E-8C0B-C9359FFE41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Sjabloon_Intern_2025</Template>
  <TotalTime>10</TotalTime>
  <Pages>3</Pages>
  <Words>478</Words>
  <Characters>2631</Characters>
  <Application>Microsoft Office Word</Application>
  <DocSecurity>0</DocSecurity>
  <Lines>21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3103</CharactersWithSpaces>
  <SharedDoc>false</SharedDoc>
  <HLinks>
    <vt:vector size="6" baseType="variant">
      <vt:variant>
        <vt:i4>1703988</vt:i4>
      </vt:variant>
      <vt:variant>
        <vt:i4>0</vt:i4>
      </vt:variant>
      <vt:variant>
        <vt:i4>0</vt:i4>
      </vt:variant>
      <vt:variant>
        <vt:i4>5</vt:i4>
      </vt:variant>
      <vt:variant>
        <vt:lpwstr>mailto:openbaardomein@diest.be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Lotte Peirelinck</dc:creator>
  <cp:keywords/>
  <dc:description/>
  <cp:lastModifiedBy>Lotte Peirelinck</cp:lastModifiedBy>
  <cp:revision>1</cp:revision>
  <cp:lastPrinted>2023-11-07T08:33:00Z</cp:lastPrinted>
  <dcterms:created xsi:type="dcterms:W3CDTF">2025-12-22T15:38:00Z</dcterms:created>
  <dcterms:modified xsi:type="dcterms:W3CDTF">2025-12-22T15:48:00Z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0x01010034EEBF96BCF57D4981B59A20E15701F5</vt:lpwstr>
  </property>
</Properties>
</file>